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9F7F7"/>
  <w:body>
    <w:p w14:paraId="299E8EE0" w14:textId="77777777" w:rsidR="009B2985" w:rsidRPr="008D6F13" w:rsidRDefault="009B2985" w:rsidP="00FC7AA5">
      <w:pPr>
        <w:spacing w:after="120"/>
        <w:contextualSpacing/>
        <w:jc w:val="center"/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noProof/>
          <w:color w:val="092955"/>
          <w:sz w:val="20"/>
          <w:szCs w:val="20"/>
        </w:rPr>
        <w:drawing>
          <wp:inline distT="0" distB="0" distL="0" distR="0" wp14:anchorId="63B2D6B9" wp14:editId="2A03E42D">
            <wp:extent cx="2053390" cy="877078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3390" cy="87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BE62A" w14:textId="77777777" w:rsidR="009B2985" w:rsidRPr="008D6F13" w:rsidRDefault="009B2985" w:rsidP="00FC7AA5">
      <w:pPr>
        <w:spacing w:after="120"/>
        <w:contextualSpacing/>
        <w:jc w:val="center"/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12651 W Sunrise Blvd, Ste 300,</w:t>
      </w:r>
      <w:r w:rsidRPr="008D6F13">
        <w:rPr>
          <w:rFonts w:ascii="Cambria" w:hAnsi="Cambria" w:cs="Cambria"/>
          <w:b/>
          <w:color w:val="092955"/>
          <w:sz w:val="20"/>
          <w:szCs w:val="20"/>
        </w:rPr>
        <w:t> </w:t>
      </w:r>
      <w:r w:rsidRPr="008D6F13">
        <w:rPr>
          <w:rFonts w:ascii="Cinzel" w:hAnsi="Cinzel"/>
          <w:b/>
          <w:color w:val="092955"/>
          <w:sz w:val="20"/>
          <w:szCs w:val="20"/>
        </w:rPr>
        <w:t>Sunrise, FL 33323</w:t>
      </w:r>
    </w:p>
    <w:p w14:paraId="0919BB58" w14:textId="77777777" w:rsidR="009B2985" w:rsidRPr="008D6F13" w:rsidRDefault="009B2985" w:rsidP="00FC7AA5">
      <w:pPr>
        <w:spacing w:after="120"/>
        <w:contextualSpacing/>
        <w:jc w:val="center"/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Telephone: (954) 365-3636 (ENDO)</w:t>
      </w:r>
    </w:p>
    <w:p w14:paraId="3B34C987" w14:textId="77777777" w:rsidR="009B2985" w:rsidRPr="008D6F13" w:rsidRDefault="009B2985" w:rsidP="00FC7AA5">
      <w:pPr>
        <w:spacing w:after="120"/>
        <w:contextualSpacing/>
        <w:jc w:val="center"/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Fax: (954) 365-3637</w:t>
      </w:r>
    </w:p>
    <w:p w14:paraId="4BFEB964" w14:textId="2133CD8F" w:rsidR="009B2985" w:rsidRPr="008D6F13" w:rsidRDefault="009B2985" w:rsidP="00FC7AA5">
      <w:pPr>
        <w:spacing w:after="120"/>
        <w:contextualSpacing/>
        <w:jc w:val="center"/>
        <w:rPr>
          <w:rStyle w:val="Hyperlink"/>
          <w:rFonts w:ascii="Cinzel" w:hAnsi="Cinzel"/>
          <w:b/>
          <w:color w:val="940336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E-mail:</w:t>
      </w:r>
      <w:r w:rsidRPr="008D6F13">
        <w:rPr>
          <w:rFonts w:ascii="Cambria" w:hAnsi="Cambria" w:cs="Cambria"/>
          <w:b/>
          <w:color w:val="092955"/>
          <w:sz w:val="20"/>
          <w:szCs w:val="20"/>
        </w:rPr>
        <w:t> </w:t>
      </w:r>
      <w:hyperlink r:id="rId8" w:history="1">
        <w:r w:rsidRPr="008D6F13">
          <w:rPr>
            <w:rStyle w:val="Hyperlink"/>
            <w:rFonts w:ascii="Cinzel" w:hAnsi="Cinzel"/>
            <w:b/>
            <w:color w:val="940336"/>
            <w:sz w:val="20"/>
            <w:szCs w:val="20"/>
          </w:rPr>
          <w:t>info@axxonendodontics.com</w:t>
        </w:r>
      </w:hyperlink>
    </w:p>
    <w:p w14:paraId="5B61AE21" w14:textId="77777777" w:rsidR="003D2EA5" w:rsidRPr="008D6F13" w:rsidRDefault="003D2EA5" w:rsidP="00FC7AA5">
      <w:pPr>
        <w:spacing w:after="120"/>
        <w:contextualSpacing/>
        <w:jc w:val="center"/>
        <w:rPr>
          <w:rFonts w:ascii="Cinzel" w:hAnsi="Cinzel"/>
          <w:b/>
          <w:color w:val="940336"/>
          <w:sz w:val="20"/>
          <w:szCs w:val="20"/>
        </w:rPr>
      </w:pPr>
    </w:p>
    <w:p w14:paraId="099F40D8" w14:textId="49AB893C" w:rsidR="00583C10" w:rsidRPr="008D6F13" w:rsidRDefault="008B07F6" w:rsidP="00583C10">
      <w:pPr>
        <w:contextualSpacing/>
        <w:jc w:val="center"/>
        <w:rPr>
          <w:rFonts w:ascii="Cinzel" w:hAnsi="Cinzel"/>
          <w:b/>
          <w:color w:val="940336"/>
          <w:sz w:val="20"/>
          <w:szCs w:val="20"/>
        </w:rPr>
      </w:pPr>
      <w:r w:rsidRPr="008D6F13">
        <w:rPr>
          <w:rFonts w:ascii="Cinzel" w:hAnsi="Cinzel"/>
          <w:b/>
          <w:color w:val="940336"/>
          <w:sz w:val="20"/>
          <w:szCs w:val="20"/>
        </w:rPr>
        <w:t>ENDODONTIC REFERRAL FORM</w:t>
      </w:r>
    </w:p>
    <w:p w14:paraId="457C10F8" w14:textId="531BAF61" w:rsidR="00B54841" w:rsidRPr="00583C10" w:rsidRDefault="00B54841" w:rsidP="00FC7AA5">
      <w:pPr>
        <w:rPr>
          <w:rFonts w:ascii="Cinzel" w:hAnsi="Cinzel"/>
          <w:bCs/>
          <w:i/>
          <w:iCs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REFERRING DOCTOR INFO: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92955"/>
          <w:insideH w:val="single" w:sz="4" w:space="0" w:color="092955"/>
          <w:insideV w:val="single" w:sz="4" w:space="0" w:color="092955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461A1A" w:rsidRPr="008D6F13" w14:paraId="21A3BDAB" w14:textId="77777777" w:rsidTr="00641668">
        <w:tc>
          <w:tcPr>
            <w:tcW w:w="5395" w:type="dxa"/>
            <w:tcBorders>
              <w:right w:val="nil"/>
            </w:tcBorders>
          </w:tcPr>
          <w:p w14:paraId="2D6BB0ED" w14:textId="526473F0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Doctor Name:</w: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B93AED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092955"/>
              <w:right w:val="nil"/>
            </w:tcBorders>
          </w:tcPr>
          <w:p w14:paraId="176F3DD4" w14:textId="7C530853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Practice Name</w:t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  <w:t>:</w: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B93AED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1"/>
          </w:p>
        </w:tc>
      </w:tr>
      <w:tr w:rsidR="00461A1A" w:rsidRPr="008D6F13" w14:paraId="2F799F4D" w14:textId="77777777" w:rsidTr="00641668">
        <w:tc>
          <w:tcPr>
            <w:tcW w:w="5395" w:type="dxa"/>
            <w:tcBorders>
              <w:bottom w:val="single" w:sz="4" w:space="0" w:color="092955"/>
              <w:right w:val="nil"/>
            </w:tcBorders>
          </w:tcPr>
          <w:p w14:paraId="21AFFFD2" w14:textId="10C6C174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Phone:</w: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B93AED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B93AED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5395" w:type="dxa"/>
            <w:tcBorders>
              <w:top w:val="single" w:sz="4" w:space="0" w:color="092955"/>
              <w:left w:val="nil"/>
              <w:bottom w:val="single" w:sz="4" w:space="0" w:color="092955"/>
              <w:right w:val="nil"/>
            </w:tcBorders>
          </w:tcPr>
          <w:p w14:paraId="77F5E5B1" w14:textId="7359BECD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Email:</w:t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="00583C10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3"/>
            <w:r w:rsidR="00583C10" w:rsidRPr="008D6F13">
              <w:rPr>
                <w:rFonts w:ascii="Cinzel" w:hAnsi="Cinzel"/>
                <w:color w:val="092955"/>
                <w:sz w:val="20"/>
                <w:szCs w:val="20"/>
              </w:rPr>
              <w:t xml:space="preserve"> </w:t>
            </w:r>
          </w:p>
        </w:tc>
      </w:tr>
      <w:tr w:rsidR="00461A1A" w:rsidRPr="008D6F13" w14:paraId="7CF4679F" w14:textId="77777777" w:rsidTr="00641668">
        <w:tc>
          <w:tcPr>
            <w:tcW w:w="5395" w:type="dxa"/>
            <w:tcBorders>
              <w:top w:val="single" w:sz="4" w:space="0" w:color="092955"/>
              <w:bottom w:val="single" w:sz="4" w:space="0" w:color="092955"/>
              <w:right w:val="nil"/>
            </w:tcBorders>
          </w:tcPr>
          <w:p w14:paraId="67E12B4E" w14:textId="565FEC82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Date of Referral:</w:t>
            </w:r>
            <w:r w:rsidR="008C0A07" w:rsidRPr="008D6F13">
              <w:rPr>
                <w:rFonts w:ascii="Cinzel" w:hAnsi="Cinzel"/>
                <w:color w:val="092955"/>
                <w:sz w:val="20"/>
                <w:szCs w:val="20"/>
              </w:rPr>
              <w:t xml:space="preserve"> </w:t>
            </w: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578550867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93AED">
                  <w:rPr>
                    <w:rFonts w:ascii="Cinzel" w:hAnsi="Cinzel"/>
                    <w:color w:val="092955"/>
                    <w:sz w:val="20"/>
                    <w:szCs w:val="20"/>
                  </w:rPr>
                  <w:t>MM/DD/YYYY</w:t>
                </w:r>
              </w:sdtContent>
            </w:sdt>
          </w:p>
        </w:tc>
        <w:tc>
          <w:tcPr>
            <w:tcW w:w="5395" w:type="dxa"/>
            <w:tcBorders>
              <w:top w:val="single" w:sz="4" w:space="0" w:color="092955"/>
              <w:left w:val="nil"/>
              <w:bottom w:val="single" w:sz="4" w:space="0" w:color="092955"/>
              <w:right w:val="nil"/>
            </w:tcBorders>
          </w:tcPr>
          <w:p w14:paraId="4447437A" w14:textId="77777777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bookmarkStart w:id="4" w:name="_GoBack"/>
            <w:bookmarkEnd w:id="4"/>
          </w:p>
        </w:tc>
      </w:tr>
    </w:tbl>
    <w:p w14:paraId="1F0648B1" w14:textId="77777777" w:rsidR="00B54841" w:rsidRPr="008D6F13" w:rsidRDefault="00B54841" w:rsidP="00FC7AA5">
      <w:pPr>
        <w:rPr>
          <w:rFonts w:ascii="Cinzel" w:hAnsi="Cinzel"/>
          <w:color w:val="092955"/>
          <w:sz w:val="20"/>
          <w:szCs w:val="20"/>
        </w:rPr>
      </w:pPr>
    </w:p>
    <w:p w14:paraId="4F1F6167" w14:textId="77777777" w:rsidR="00B54841" w:rsidRPr="008D6F13" w:rsidRDefault="00B54841" w:rsidP="00FC7AA5">
      <w:pPr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PATIENT INFO: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92955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461A1A" w:rsidRPr="008D6F13" w14:paraId="69988C70" w14:textId="77777777" w:rsidTr="00641668">
        <w:tc>
          <w:tcPr>
            <w:tcW w:w="5395" w:type="dxa"/>
          </w:tcPr>
          <w:p w14:paraId="45CC9867" w14:textId="390125AC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Patient Name:</w:t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 w:rsidR="00583C10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583C10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5395" w:type="dxa"/>
          </w:tcPr>
          <w:p w14:paraId="54FF84DA" w14:textId="7C0F0748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Insurance / Carrier ID:</w: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="001C2CD6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6"/>
          </w:p>
        </w:tc>
      </w:tr>
      <w:tr w:rsidR="00461A1A" w:rsidRPr="008D6F13" w14:paraId="0956C54C" w14:textId="77777777" w:rsidTr="00641668">
        <w:tc>
          <w:tcPr>
            <w:tcW w:w="5395" w:type="dxa"/>
            <w:tcBorders>
              <w:bottom w:val="single" w:sz="4" w:space="0" w:color="092955"/>
            </w:tcBorders>
          </w:tcPr>
          <w:p w14:paraId="1C509E73" w14:textId="308500B2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Phone:</w: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="001C2CD6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5395" w:type="dxa"/>
            <w:tcBorders>
              <w:bottom w:val="single" w:sz="4" w:space="0" w:color="092955"/>
            </w:tcBorders>
          </w:tcPr>
          <w:p w14:paraId="5BDB5B9F" w14:textId="67974027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Email:</w: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="001C2CD6"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 w:rsidR="001C2CD6"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8"/>
          </w:p>
        </w:tc>
      </w:tr>
      <w:tr w:rsidR="00461A1A" w:rsidRPr="008D6F13" w14:paraId="71B99220" w14:textId="77777777" w:rsidTr="00641668">
        <w:tc>
          <w:tcPr>
            <w:tcW w:w="5395" w:type="dxa"/>
            <w:tcBorders>
              <w:top w:val="single" w:sz="4" w:space="0" w:color="092955"/>
              <w:bottom w:val="single" w:sz="4" w:space="0" w:color="092955"/>
            </w:tcBorders>
          </w:tcPr>
          <w:p w14:paraId="60DBA29D" w14:textId="1C491D04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 w:rsidRPr="008D6F13">
              <w:rPr>
                <w:rFonts w:ascii="Cinzel" w:hAnsi="Cinzel"/>
                <w:color w:val="092955"/>
                <w:sz w:val="20"/>
                <w:szCs w:val="20"/>
              </w:rPr>
              <w:t>Date of Birth:</w:t>
            </w: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597448633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D049E">
                  <w:rPr>
                    <w:rFonts w:ascii="Cinzel" w:hAnsi="Cinzel"/>
                    <w:color w:val="092955"/>
                    <w:sz w:val="20"/>
                    <w:szCs w:val="20"/>
                  </w:rPr>
                  <w:t xml:space="preserve"> </w:t>
                </w:r>
                <w:r w:rsidR="00B93AED">
                  <w:rPr>
                    <w:rFonts w:ascii="Cinzel" w:hAnsi="Cinzel"/>
                    <w:color w:val="092955"/>
                    <w:sz w:val="20"/>
                    <w:szCs w:val="20"/>
                  </w:rPr>
                  <w:t>MM/DD/YYYY</w:t>
                </w:r>
              </w:sdtContent>
            </w:sdt>
          </w:p>
        </w:tc>
        <w:tc>
          <w:tcPr>
            <w:tcW w:w="5395" w:type="dxa"/>
            <w:tcBorders>
              <w:top w:val="single" w:sz="4" w:space="0" w:color="092955"/>
              <w:bottom w:val="single" w:sz="4" w:space="0" w:color="092955"/>
            </w:tcBorders>
          </w:tcPr>
          <w:p w14:paraId="64FA4F1A" w14:textId="77777777" w:rsidR="00461A1A" w:rsidRPr="008D6F13" w:rsidRDefault="00461A1A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</w:p>
        </w:tc>
      </w:tr>
    </w:tbl>
    <w:p w14:paraId="5D294286" w14:textId="77777777" w:rsidR="008B07F6" w:rsidRPr="008D6F13" w:rsidRDefault="008B07F6" w:rsidP="00FC7AA5">
      <w:pPr>
        <w:rPr>
          <w:rFonts w:ascii="Cinzel" w:hAnsi="Cinzel"/>
          <w:color w:val="092955"/>
          <w:sz w:val="20"/>
          <w:szCs w:val="20"/>
        </w:rPr>
      </w:pPr>
    </w:p>
    <w:p w14:paraId="12E9E812" w14:textId="77777777" w:rsidR="008B07F6" w:rsidRPr="008D6F13" w:rsidRDefault="008B07F6" w:rsidP="00FC7AA5">
      <w:pPr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TOOTH / AREA OF CONCERN</w:t>
      </w:r>
      <w:r w:rsidR="00644F6D" w:rsidRPr="008D6F13">
        <w:rPr>
          <w:rFonts w:ascii="Cinzel" w:hAnsi="Cinzel"/>
          <w:b/>
          <w:color w:val="092955"/>
          <w:sz w:val="20"/>
          <w:szCs w:val="20"/>
        </w:rPr>
        <w:t>:</w:t>
      </w:r>
    </w:p>
    <w:p w14:paraId="3278C8C4" w14:textId="362F4960" w:rsidR="00644F6D" w:rsidRPr="008D6F13" w:rsidRDefault="007E4312" w:rsidP="00FC7AA5">
      <w:pPr>
        <w:jc w:val="both"/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 xml:space="preserve">R                                                 </w:t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</w:r>
      <w:r w:rsidRPr="008D6F13">
        <w:rPr>
          <w:rFonts w:ascii="Cinzel" w:hAnsi="Cinzel"/>
          <w:b/>
          <w:color w:val="092955"/>
          <w:sz w:val="20"/>
          <w:szCs w:val="20"/>
        </w:rPr>
        <w:tab/>
        <w:t xml:space="preserve">          L</w:t>
      </w:r>
    </w:p>
    <w:tbl>
      <w:tblPr>
        <w:tblStyle w:val="TableGrid"/>
        <w:tblW w:w="5000" w:type="pct"/>
        <w:tblInd w:w="-5" w:type="dxa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672"/>
        <w:gridCol w:w="672"/>
        <w:gridCol w:w="674"/>
        <w:gridCol w:w="674"/>
        <w:gridCol w:w="674"/>
        <w:gridCol w:w="674"/>
        <w:gridCol w:w="674"/>
        <w:gridCol w:w="674"/>
        <w:gridCol w:w="674"/>
        <w:gridCol w:w="676"/>
        <w:gridCol w:w="676"/>
        <w:gridCol w:w="675"/>
        <w:gridCol w:w="675"/>
        <w:gridCol w:w="675"/>
        <w:gridCol w:w="675"/>
      </w:tblGrid>
      <w:tr w:rsidR="00E518C7" w:rsidRPr="008D6F13" w14:paraId="2FC40CBB" w14:textId="77777777" w:rsidTr="00677803">
        <w:trPr>
          <w:trHeight w:val="251"/>
        </w:trPr>
        <w:tc>
          <w:tcPr>
            <w:tcW w:w="313" w:type="pct"/>
            <w:tcBorders>
              <w:top w:val="single" w:sz="4" w:space="0" w:color="auto"/>
              <w:bottom w:val="dashSmallGap" w:sz="4" w:space="0" w:color="auto"/>
            </w:tcBorders>
          </w:tcPr>
          <w:p w14:paraId="5EBAD2F4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bottom w:val="dashSmallGap" w:sz="4" w:space="0" w:color="auto"/>
            </w:tcBorders>
          </w:tcPr>
          <w:p w14:paraId="403BCCFB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bottom w:val="dashSmallGap" w:sz="4" w:space="0" w:color="auto"/>
            </w:tcBorders>
          </w:tcPr>
          <w:p w14:paraId="51339A11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bottom w:val="dashSmallGap" w:sz="4" w:space="0" w:color="auto"/>
            </w:tcBorders>
          </w:tcPr>
          <w:p w14:paraId="43AA52B2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bottom w:val="dashSmallGap" w:sz="4" w:space="0" w:color="auto"/>
            </w:tcBorders>
          </w:tcPr>
          <w:p w14:paraId="78334C4E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bottom w:val="dashSmallGap" w:sz="4" w:space="0" w:color="auto"/>
            </w:tcBorders>
          </w:tcPr>
          <w:p w14:paraId="63033DC7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bottom w:val="dashSmallGap" w:sz="4" w:space="0" w:color="auto"/>
            </w:tcBorders>
          </w:tcPr>
          <w:p w14:paraId="0E65D56F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bottom w:val="dashSmallGap" w:sz="4" w:space="0" w:color="auto"/>
              <w:right w:val="single" w:sz="18" w:space="0" w:color="940339"/>
            </w:tcBorders>
          </w:tcPr>
          <w:p w14:paraId="73B9CA81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18" w:space="0" w:color="940339"/>
              <w:bottom w:val="dashSmallGap" w:sz="4" w:space="0" w:color="auto"/>
            </w:tcBorders>
          </w:tcPr>
          <w:p w14:paraId="399AA622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bottom w:val="dashSmallGap" w:sz="4" w:space="0" w:color="auto"/>
            </w:tcBorders>
          </w:tcPr>
          <w:p w14:paraId="7CE43626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bottom w:val="dashSmallGap" w:sz="4" w:space="0" w:color="auto"/>
            </w:tcBorders>
          </w:tcPr>
          <w:p w14:paraId="59FE3ACD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11</w:t>
            </w:r>
          </w:p>
        </w:tc>
        <w:tc>
          <w:tcPr>
            <w:tcW w:w="313" w:type="pct"/>
            <w:tcBorders>
              <w:top w:val="single" w:sz="4" w:space="0" w:color="auto"/>
              <w:bottom w:val="dashSmallGap" w:sz="4" w:space="0" w:color="auto"/>
            </w:tcBorders>
          </w:tcPr>
          <w:p w14:paraId="0922B300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12</w:t>
            </w:r>
          </w:p>
        </w:tc>
        <w:tc>
          <w:tcPr>
            <w:tcW w:w="313" w:type="pct"/>
            <w:tcBorders>
              <w:top w:val="single" w:sz="4" w:space="0" w:color="auto"/>
              <w:bottom w:val="dashSmallGap" w:sz="4" w:space="0" w:color="auto"/>
            </w:tcBorders>
          </w:tcPr>
          <w:p w14:paraId="1339C964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13</w:t>
            </w:r>
          </w:p>
        </w:tc>
        <w:tc>
          <w:tcPr>
            <w:tcW w:w="313" w:type="pct"/>
            <w:tcBorders>
              <w:top w:val="single" w:sz="4" w:space="0" w:color="auto"/>
              <w:bottom w:val="dashSmallGap" w:sz="4" w:space="0" w:color="auto"/>
            </w:tcBorders>
          </w:tcPr>
          <w:p w14:paraId="2AEFB242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14</w:t>
            </w:r>
          </w:p>
        </w:tc>
        <w:tc>
          <w:tcPr>
            <w:tcW w:w="313" w:type="pct"/>
            <w:tcBorders>
              <w:top w:val="single" w:sz="4" w:space="0" w:color="auto"/>
              <w:bottom w:val="dashSmallGap" w:sz="4" w:space="0" w:color="auto"/>
            </w:tcBorders>
          </w:tcPr>
          <w:p w14:paraId="489658E8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15</w:t>
            </w:r>
          </w:p>
        </w:tc>
        <w:tc>
          <w:tcPr>
            <w:tcW w:w="313" w:type="pct"/>
            <w:tcBorders>
              <w:top w:val="single" w:sz="4" w:space="0" w:color="auto"/>
              <w:bottom w:val="dashSmallGap" w:sz="4" w:space="0" w:color="auto"/>
            </w:tcBorders>
          </w:tcPr>
          <w:p w14:paraId="4ADD8855" w14:textId="77777777" w:rsidR="00644F6D" w:rsidRPr="008D6F13" w:rsidRDefault="00644F6D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16</w:t>
            </w:r>
          </w:p>
        </w:tc>
      </w:tr>
      <w:tr w:rsidR="00C45A6E" w:rsidRPr="008D6F13" w14:paraId="7ED30E6B" w14:textId="77777777" w:rsidTr="00677803">
        <w:trPr>
          <w:trHeight w:val="251"/>
        </w:trPr>
        <w:tc>
          <w:tcPr>
            <w:tcW w:w="313" w:type="pct"/>
            <w:tcBorders>
              <w:top w:val="dashSmallGap" w:sz="4" w:space="0" w:color="auto"/>
              <w:bottom w:val="single" w:sz="18" w:space="0" w:color="940339"/>
            </w:tcBorders>
          </w:tcPr>
          <w:p w14:paraId="0F293256" w14:textId="375F297C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2295321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C2CD6">
                  <w:rPr>
                    <w:rFonts w:ascii="MS Gothic" w:eastAsia="MS Gothic" w:hAnsi="MS Gothic" w:hint="eastAsia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" w:type="pct"/>
            <w:tcBorders>
              <w:top w:val="dashSmallGap" w:sz="4" w:space="0" w:color="auto"/>
              <w:bottom w:val="single" w:sz="18" w:space="0" w:color="940339"/>
            </w:tcBorders>
          </w:tcPr>
          <w:p w14:paraId="3A7CBCE6" w14:textId="2EC5A2F0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9894045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C2CD6">
                  <w:rPr>
                    <w:rFonts w:ascii="MS Gothic" w:eastAsia="MS Gothic" w:hAnsi="MS Gothic" w:hint="eastAsia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" w:type="pct"/>
            <w:tcBorders>
              <w:top w:val="dashSmallGap" w:sz="4" w:space="0" w:color="auto"/>
              <w:bottom w:val="single" w:sz="18" w:space="0" w:color="940339"/>
            </w:tcBorders>
          </w:tcPr>
          <w:p w14:paraId="5E678B1C" w14:textId="6B234616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43394695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C2CD6">
                  <w:rPr>
                    <w:rFonts w:ascii="MS Gothic" w:eastAsia="MS Gothic" w:hAnsi="MS Gothic" w:hint="eastAsia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dashSmallGap" w:sz="4" w:space="0" w:color="auto"/>
              <w:bottom w:val="single" w:sz="18" w:space="0" w:color="940339"/>
            </w:tcBorders>
          </w:tcPr>
          <w:p w14:paraId="45509CEB" w14:textId="22FAEEAB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43093377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dashSmallGap" w:sz="4" w:space="0" w:color="auto"/>
              <w:bottom w:val="single" w:sz="18" w:space="0" w:color="940339"/>
            </w:tcBorders>
          </w:tcPr>
          <w:p w14:paraId="40A0C4DA" w14:textId="7EADEF57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29598285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dashSmallGap" w:sz="4" w:space="0" w:color="auto"/>
              <w:bottom w:val="single" w:sz="18" w:space="0" w:color="940339"/>
            </w:tcBorders>
          </w:tcPr>
          <w:p w14:paraId="72ACC518" w14:textId="026B6E75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5074356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B54841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dashSmallGap" w:sz="4" w:space="0" w:color="auto"/>
              <w:bottom w:val="single" w:sz="18" w:space="0" w:color="940339"/>
            </w:tcBorders>
          </w:tcPr>
          <w:p w14:paraId="69122B1E" w14:textId="7447E277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31669608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dashSmallGap" w:sz="4" w:space="0" w:color="auto"/>
              <w:bottom w:val="single" w:sz="18" w:space="0" w:color="940339"/>
              <w:right w:val="single" w:sz="18" w:space="0" w:color="940339"/>
            </w:tcBorders>
          </w:tcPr>
          <w:p w14:paraId="790D1269" w14:textId="220C6B10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09423396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dashSmallGap" w:sz="4" w:space="0" w:color="auto"/>
              <w:left w:val="single" w:sz="18" w:space="0" w:color="940339"/>
              <w:bottom w:val="single" w:sz="18" w:space="0" w:color="940339"/>
            </w:tcBorders>
          </w:tcPr>
          <w:p w14:paraId="0588314C" w14:textId="4BC5BB46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35873499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77803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dashSmallGap" w:sz="4" w:space="0" w:color="auto"/>
              <w:bottom w:val="single" w:sz="18" w:space="0" w:color="940339"/>
            </w:tcBorders>
          </w:tcPr>
          <w:p w14:paraId="54D7DA7E" w14:textId="040DE6FB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2220399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dashSmallGap" w:sz="4" w:space="0" w:color="auto"/>
              <w:bottom w:val="single" w:sz="18" w:space="0" w:color="940339"/>
            </w:tcBorders>
          </w:tcPr>
          <w:p w14:paraId="77E60237" w14:textId="0636999B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16767585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dashSmallGap" w:sz="4" w:space="0" w:color="auto"/>
              <w:bottom w:val="single" w:sz="18" w:space="0" w:color="940339"/>
            </w:tcBorders>
          </w:tcPr>
          <w:p w14:paraId="4DEFEE24" w14:textId="066961E3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01329381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dashSmallGap" w:sz="4" w:space="0" w:color="auto"/>
              <w:bottom w:val="single" w:sz="18" w:space="0" w:color="940339"/>
            </w:tcBorders>
          </w:tcPr>
          <w:p w14:paraId="088FC628" w14:textId="03C3A576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6127649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dashSmallGap" w:sz="4" w:space="0" w:color="auto"/>
              <w:bottom w:val="single" w:sz="18" w:space="0" w:color="940339"/>
            </w:tcBorders>
          </w:tcPr>
          <w:p w14:paraId="0EB18F4D" w14:textId="3CA70B7E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40614476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dashSmallGap" w:sz="4" w:space="0" w:color="auto"/>
              <w:bottom w:val="single" w:sz="18" w:space="0" w:color="940339"/>
            </w:tcBorders>
          </w:tcPr>
          <w:p w14:paraId="4CD33B3D" w14:textId="6FA0799F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93585686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dashSmallGap" w:sz="4" w:space="0" w:color="auto"/>
              <w:bottom w:val="single" w:sz="18" w:space="0" w:color="940339"/>
            </w:tcBorders>
          </w:tcPr>
          <w:p w14:paraId="5E946AD3" w14:textId="30F42444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99591543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45A6E" w:rsidRPr="008D6F13" w14:paraId="146E4F1A" w14:textId="77777777" w:rsidTr="00677803">
        <w:trPr>
          <w:trHeight w:val="251"/>
        </w:trPr>
        <w:tc>
          <w:tcPr>
            <w:tcW w:w="313" w:type="pct"/>
            <w:tcBorders>
              <w:top w:val="single" w:sz="18" w:space="0" w:color="940339"/>
            </w:tcBorders>
          </w:tcPr>
          <w:p w14:paraId="01DD230C" w14:textId="2E9C15F9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77883219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" w:type="pct"/>
            <w:tcBorders>
              <w:top w:val="single" w:sz="18" w:space="0" w:color="940339"/>
            </w:tcBorders>
          </w:tcPr>
          <w:p w14:paraId="1B9646B9" w14:textId="3061BCA8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62935816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" w:type="pct"/>
            <w:tcBorders>
              <w:top w:val="single" w:sz="18" w:space="0" w:color="940339"/>
            </w:tcBorders>
          </w:tcPr>
          <w:p w14:paraId="6F23E5FF" w14:textId="1004749E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81108209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31663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single" w:sz="18" w:space="0" w:color="940339"/>
            </w:tcBorders>
          </w:tcPr>
          <w:p w14:paraId="4F3B60B8" w14:textId="639F9699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05195849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single" w:sz="18" w:space="0" w:color="940339"/>
            </w:tcBorders>
          </w:tcPr>
          <w:p w14:paraId="33FA6110" w14:textId="3684336E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207948076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single" w:sz="18" w:space="0" w:color="940339"/>
            </w:tcBorders>
          </w:tcPr>
          <w:p w14:paraId="276A8412" w14:textId="03DD4332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208134875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single" w:sz="18" w:space="0" w:color="940339"/>
            </w:tcBorders>
          </w:tcPr>
          <w:p w14:paraId="3C597789" w14:textId="2EB98C88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70406506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single" w:sz="18" w:space="0" w:color="940339"/>
              <w:right w:val="single" w:sz="18" w:space="0" w:color="940339"/>
            </w:tcBorders>
          </w:tcPr>
          <w:p w14:paraId="4F4BAA2C" w14:textId="6D550DEC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49230298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single" w:sz="18" w:space="0" w:color="940339"/>
              <w:left w:val="single" w:sz="18" w:space="0" w:color="940339"/>
            </w:tcBorders>
          </w:tcPr>
          <w:p w14:paraId="24CC26F0" w14:textId="0AA566C6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09216339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2" w:type="pct"/>
            <w:tcBorders>
              <w:top w:val="single" w:sz="18" w:space="0" w:color="940339"/>
            </w:tcBorders>
          </w:tcPr>
          <w:p w14:paraId="46FE8D91" w14:textId="76E5AC36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46454149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single" w:sz="18" w:space="0" w:color="940339"/>
            </w:tcBorders>
          </w:tcPr>
          <w:p w14:paraId="2E89DF59" w14:textId="11728F8E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28893020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single" w:sz="18" w:space="0" w:color="940339"/>
            </w:tcBorders>
          </w:tcPr>
          <w:p w14:paraId="7A4A33D8" w14:textId="5E61D181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176389903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single" w:sz="18" w:space="0" w:color="940339"/>
            </w:tcBorders>
          </w:tcPr>
          <w:p w14:paraId="0BB3CF7F" w14:textId="7FC93CD2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-75004335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single" w:sz="18" w:space="0" w:color="940339"/>
            </w:tcBorders>
          </w:tcPr>
          <w:p w14:paraId="0C2BEF84" w14:textId="7226E794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109459751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single" w:sz="18" w:space="0" w:color="940339"/>
            </w:tcBorders>
          </w:tcPr>
          <w:p w14:paraId="0C904D29" w14:textId="3206FD5A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35523643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3" w:type="pct"/>
            <w:tcBorders>
              <w:top w:val="single" w:sz="18" w:space="0" w:color="940339"/>
            </w:tcBorders>
          </w:tcPr>
          <w:p w14:paraId="16ECC5D6" w14:textId="2AA2C567" w:rsidR="00C45A6E" w:rsidRPr="008D6F13" w:rsidRDefault="008C4D9C" w:rsidP="00FC7AA5">
            <w:pPr>
              <w:jc w:val="center"/>
              <w:rPr>
                <w:rFonts w:ascii="Cinzel" w:hAnsi="Cinzel"/>
                <w:color w:val="092955"/>
                <w:sz w:val="20"/>
                <w:szCs w:val="20"/>
              </w:rPr>
            </w:pPr>
            <w:sdt>
              <w:sdtPr>
                <w:rPr>
                  <w:rFonts w:ascii="Cinzel" w:hAnsi="Cinzel"/>
                  <w:color w:val="092955"/>
                  <w:sz w:val="20"/>
                  <w:szCs w:val="20"/>
                </w:rPr>
                <w:id w:val="277229896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45A6E" w:rsidRPr="008D6F13">
                  <w:rPr>
                    <w:rFonts w:ascii="Segoe UI Symbol" w:eastAsia="MS Gothic" w:hAnsi="Segoe UI Symbol" w:cs="Segoe UI Symbol"/>
                    <w:color w:val="092955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45A6E" w:rsidRPr="008D6F13" w14:paraId="31F2C122" w14:textId="77777777" w:rsidTr="008D6F13">
        <w:trPr>
          <w:trHeight w:val="251"/>
        </w:trPr>
        <w:tc>
          <w:tcPr>
            <w:tcW w:w="313" w:type="pct"/>
            <w:tcBorders>
              <w:bottom w:val="single" w:sz="4" w:space="0" w:color="auto"/>
            </w:tcBorders>
          </w:tcPr>
          <w:p w14:paraId="66DD604D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32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14:paraId="55C44B3B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31</w:t>
            </w:r>
          </w:p>
        </w:tc>
        <w:tc>
          <w:tcPr>
            <w:tcW w:w="311" w:type="pct"/>
            <w:tcBorders>
              <w:bottom w:val="single" w:sz="4" w:space="0" w:color="auto"/>
            </w:tcBorders>
          </w:tcPr>
          <w:p w14:paraId="6686E76E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30</w:t>
            </w:r>
          </w:p>
        </w:tc>
        <w:tc>
          <w:tcPr>
            <w:tcW w:w="312" w:type="pct"/>
            <w:tcBorders>
              <w:bottom w:val="single" w:sz="4" w:space="0" w:color="auto"/>
            </w:tcBorders>
          </w:tcPr>
          <w:p w14:paraId="60694E5C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29</w:t>
            </w:r>
          </w:p>
        </w:tc>
        <w:tc>
          <w:tcPr>
            <w:tcW w:w="312" w:type="pct"/>
            <w:tcBorders>
              <w:bottom w:val="single" w:sz="4" w:space="0" w:color="auto"/>
            </w:tcBorders>
          </w:tcPr>
          <w:p w14:paraId="42F012BD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28</w:t>
            </w:r>
          </w:p>
        </w:tc>
        <w:tc>
          <w:tcPr>
            <w:tcW w:w="312" w:type="pct"/>
            <w:tcBorders>
              <w:bottom w:val="single" w:sz="4" w:space="0" w:color="auto"/>
            </w:tcBorders>
          </w:tcPr>
          <w:p w14:paraId="0F0BA50B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27</w:t>
            </w:r>
          </w:p>
        </w:tc>
        <w:tc>
          <w:tcPr>
            <w:tcW w:w="312" w:type="pct"/>
            <w:tcBorders>
              <w:bottom w:val="single" w:sz="4" w:space="0" w:color="auto"/>
            </w:tcBorders>
          </w:tcPr>
          <w:p w14:paraId="4CC75C4E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26</w:t>
            </w:r>
          </w:p>
        </w:tc>
        <w:tc>
          <w:tcPr>
            <w:tcW w:w="312" w:type="pct"/>
            <w:tcBorders>
              <w:bottom w:val="single" w:sz="4" w:space="0" w:color="auto"/>
              <w:right w:val="single" w:sz="18" w:space="0" w:color="940339"/>
            </w:tcBorders>
          </w:tcPr>
          <w:p w14:paraId="172CF6DA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25</w:t>
            </w:r>
          </w:p>
        </w:tc>
        <w:tc>
          <w:tcPr>
            <w:tcW w:w="312" w:type="pct"/>
            <w:tcBorders>
              <w:left w:val="single" w:sz="18" w:space="0" w:color="940339"/>
              <w:bottom w:val="single" w:sz="4" w:space="0" w:color="auto"/>
            </w:tcBorders>
          </w:tcPr>
          <w:p w14:paraId="3306CCDB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24</w:t>
            </w:r>
          </w:p>
        </w:tc>
        <w:tc>
          <w:tcPr>
            <w:tcW w:w="312" w:type="pct"/>
            <w:tcBorders>
              <w:bottom w:val="single" w:sz="4" w:space="0" w:color="auto"/>
            </w:tcBorders>
          </w:tcPr>
          <w:p w14:paraId="26EDC839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23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0B27044F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22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72DCF6C1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21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21F342D3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20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0C57641C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19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0FA83647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18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43370CCC" w14:textId="77777777" w:rsidR="00C45A6E" w:rsidRPr="008D6F13" w:rsidRDefault="00C45A6E" w:rsidP="00FC7AA5">
            <w:pPr>
              <w:jc w:val="center"/>
              <w:rPr>
                <w:rFonts w:ascii="Cinzel" w:hAnsi="Cinzel"/>
                <w:color w:val="940336"/>
                <w:sz w:val="20"/>
                <w:szCs w:val="20"/>
              </w:rPr>
            </w:pPr>
            <w:r w:rsidRPr="008D6F13">
              <w:rPr>
                <w:rFonts w:ascii="Cinzel" w:hAnsi="Cinzel"/>
                <w:color w:val="940336"/>
                <w:sz w:val="20"/>
                <w:szCs w:val="20"/>
              </w:rPr>
              <w:t>17</w:t>
            </w:r>
          </w:p>
        </w:tc>
      </w:tr>
    </w:tbl>
    <w:p w14:paraId="48E7F2B8" w14:textId="77777777" w:rsidR="008B07F6" w:rsidRPr="008D6F13" w:rsidRDefault="008B07F6" w:rsidP="00FC7AA5">
      <w:pPr>
        <w:rPr>
          <w:rFonts w:ascii="Cinzel" w:hAnsi="Cinzel"/>
          <w:color w:val="092955"/>
          <w:sz w:val="20"/>
          <w:szCs w:val="20"/>
        </w:rPr>
      </w:pPr>
    </w:p>
    <w:p w14:paraId="05574D9F" w14:textId="77777777" w:rsidR="008B07F6" w:rsidRPr="008D6F13" w:rsidRDefault="008B07F6" w:rsidP="00FC7AA5">
      <w:pPr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 xml:space="preserve">Symptoms:  </w:t>
      </w:r>
    </w:p>
    <w:p w14:paraId="014978E6" w14:textId="45FECE8A" w:rsidR="00AF4466" w:rsidRPr="008D6F13" w:rsidRDefault="008C4D9C" w:rsidP="00FC7AA5">
      <w:pPr>
        <w:jc w:val="both"/>
        <w:rPr>
          <w:rFonts w:ascii="Cinzel" w:eastAsia="Times New Roman" w:hAnsi="Cinzel" w:cs="Times New Roman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-1535568647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45A6E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C45A6E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  <w:r w:rsidR="003931A2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Pain to Cold/Hot </w:t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-2050747359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45A6E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C45A6E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  <w:r w:rsidR="003931A2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Pain on Biting </w:t>
      </w:r>
      <w:r w:rsidR="003B1AC2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1758334234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45A6E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C45A6E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  <w:r w:rsidR="003931A2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Suspected Crack </w:t>
      </w:r>
      <w:r w:rsidR="003B1AC2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</w:p>
    <w:p w14:paraId="7AAFC281" w14:textId="0A09CC77" w:rsidR="003931A2" w:rsidRPr="008D6F13" w:rsidRDefault="008C4D9C" w:rsidP="00FC7AA5">
      <w:pPr>
        <w:rPr>
          <w:rFonts w:ascii="Cinzel" w:eastAsia="Times New Roman" w:hAnsi="Cinzel" w:cs="Times New Roman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-304626292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45A6E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C45A6E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  <w:r w:rsidR="003931A2" w:rsidRPr="008D6F13">
        <w:rPr>
          <w:rFonts w:ascii="Cinzel" w:eastAsia="Times New Roman" w:hAnsi="Cinzel" w:cs="Times New Roman"/>
          <w:color w:val="092955"/>
          <w:sz w:val="20"/>
          <w:szCs w:val="20"/>
        </w:rPr>
        <w:t>Pulp Exposure</w:t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1764945401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EA6EAB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C45A6E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>Swelling</w:t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1852604245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45A6E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C45A6E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 </w:t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 xml:space="preserve">Sensitivity </w:t>
      </w:r>
      <w:r w:rsidR="00AF4466" w:rsidRPr="008D6F13">
        <w:rPr>
          <w:rFonts w:ascii="Cinzel" w:eastAsia="Times New Roman" w:hAnsi="Cinzel" w:cs="Times New Roman"/>
          <w:color w:val="092955"/>
          <w:sz w:val="20"/>
          <w:szCs w:val="20"/>
        </w:rPr>
        <w:tab/>
      </w:r>
    </w:p>
    <w:p w14:paraId="43C5BC7C" w14:textId="77777777" w:rsidR="003931A2" w:rsidRPr="008D6F13" w:rsidRDefault="003931A2" w:rsidP="00FC7AA5">
      <w:pPr>
        <w:rPr>
          <w:rFonts w:ascii="Cinzel" w:hAnsi="Cinzel"/>
          <w:color w:val="092955"/>
          <w:sz w:val="20"/>
          <w:szCs w:val="20"/>
        </w:rPr>
      </w:pPr>
    </w:p>
    <w:p w14:paraId="13DCBC8A" w14:textId="77777777" w:rsidR="003B1AC2" w:rsidRPr="008D6F13" w:rsidRDefault="003931A2" w:rsidP="00FC7AA5">
      <w:pPr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 xml:space="preserve">Any </w:t>
      </w:r>
      <w:r w:rsidR="008B07F6" w:rsidRPr="008D6F13">
        <w:rPr>
          <w:rFonts w:ascii="Cinzel" w:hAnsi="Cinzel"/>
          <w:b/>
          <w:color w:val="092955"/>
          <w:sz w:val="20"/>
          <w:szCs w:val="20"/>
        </w:rPr>
        <w:t>Prior Care</w:t>
      </w:r>
      <w:r w:rsidR="008B07F6" w:rsidRPr="008D6F13">
        <w:rPr>
          <w:rFonts w:ascii="Cinzel" w:hAnsi="Cinzel"/>
          <w:color w:val="092955"/>
          <w:sz w:val="20"/>
          <w:szCs w:val="20"/>
        </w:rPr>
        <w:t>:</w:t>
      </w:r>
      <w:r w:rsidR="008B07F6" w:rsidRPr="008D6F13">
        <w:rPr>
          <w:rFonts w:ascii="Cinzel" w:hAnsi="Cinzel"/>
          <w:b/>
          <w:color w:val="092955"/>
          <w:sz w:val="20"/>
          <w:szCs w:val="20"/>
        </w:rPr>
        <w:t xml:space="preserve"> </w:t>
      </w:r>
    </w:p>
    <w:p w14:paraId="1639A54B" w14:textId="52F0EEED" w:rsidR="008B07F6" w:rsidRPr="008D6F13" w:rsidRDefault="008C4D9C" w:rsidP="00FC7AA5">
      <w:pPr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-1684732807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EA6EAB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EA6EAB" w:rsidRPr="008D6F13">
        <w:rPr>
          <w:rFonts w:ascii="Cinzel" w:hAnsi="Cinzel"/>
          <w:color w:val="092955"/>
          <w:sz w:val="20"/>
          <w:szCs w:val="20"/>
        </w:rPr>
        <w:t xml:space="preserve"> </w:t>
      </w:r>
      <w:r w:rsidR="008B07F6" w:rsidRPr="008D6F13">
        <w:rPr>
          <w:rFonts w:ascii="Cinzel" w:hAnsi="Cinzel"/>
          <w:color w:val="092955"/>
          <w:sz w:val="20"/>
          <w:szCs w:val="20"/>
        </w:rPr>
        <w:t xml:space="preserve">Pulpotomy </w:t>
      </w:r>
      <w:r w:rsidR="003B1AC2" w:rsidRPr="008D6F13">
        <w:rPr>
          <w:rFonts w:ascii="Cinzel" w:hAnsi="Cinzel"/>
          <w:color w:val="092955"/>
          <w:sz w:val="20"/>
          <w:szCs w:val="20"/>
        </w:rPr>
        <w:t>Completed</w:t>
      </w:r>
      <w:r w:rsidR="003B1AC2" w:rsidRPr="008D6F13">
        <w:rPr>
          <w:rFonts w:ascii="Cinzel" w:hAnsi="Cinzel"/>
          <w:color w:val="092955"/>
          <w:sz w:val="20"/>
          <w:szCs w:val="20"/>
        </w:rPr>
        <w:tab/>
      </w:r>
      <w:r w:rsidR="003B1AC2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-573425678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EA6EAB" w:rsidRPr="008D6F13">
        <w:rPr>
          <w:rFonts w:ascii="Cinzel" w:hAnsi="Cinzel"/>
          <w:color w:val="092955"/>
          <w:sz w:val="20"/>
          <w:szCs w:val="20"/>
        </w:rPr>
        <w:t xml:space="preserve"> </w:t>
      </w:r>
      <w:r w:rsidR="008B07F6" w:rsidRPr="008D6F13">
        <w:rPr>
          <w:rFonts w:ascii="Cinzel" w:hAnsi="Cinzel"/>
          <w:color w:val="092955"/>
          <w:sz w:val="20"/>
          <w:szCs w:val="20"/>
        </w:rPr>
        <w:t xml:space="preserve">Access Opened   </w:t>
      </w:r>
      <w:r w:rsidR="003B1AC2" w:rsidRPr="008D6F13">
        <w:rPr>
          <w:rFonts w:ascii="Cinzel" w:hAnsi="Cinzel"/>
          <w:color w:val="092955"/>
          <w:sz w:val="20"/>
          <w:szCs w:val="20"/>
        </w:rPr>
        <w:tab/>
      </w:r>
      <w:r w:rsidR="003B1AC2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101234930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EA6EAB" w:rsidRPr="008D6F13">
        <w:rPr>
          <w:rFonts w:ascii="Cinzel" w:hAnsi="Cinzel"/>
          <w:color w:val="092955"/>
          <w:sz w:val="20"/>
          <w:szCs w:val="20"/>
        </w:rPr>
        <w:t xml:space="preserve"> </w:t>
      </w:r>
      <w:r w:rsidR="008B07F6" w:rsidRPr="008D6F13">
        <w:rPr>
          <w:rFonts w:ascii="Cinzel" w:hAnsi="Cinzel"/>
          <w:color w:val="092955"/>
          <w:sz w:val="20"/>
          <w:szCs w:val="20"/>
        </w:rPr>
        <w:t>Trauma History</w:t>
      </w:r>
    </w:p>
    <w:p w14:paraId="3C86F9B3" w14:textId="77777777" w:rsidR="008B07F6" w:rsidRPr="008D6F13" w:rsidRDefault="008B07F6" w:rsidP="00FC7AA5">
      <w:pPr>
        <w:rPr>
          <w:rFonts w:ascii="Cinzel" w:hAnsi="Cinzel"/>
          <w:color w:val="092955"/>
          <w:sz w:val="20"/>
          <w:szCs w:val="20"/>
        </w:rPr>
      </w:pPr>
    </w:p>
    <w:p w14:paraId="21261E7F" w14:textId="77777777" w:rsidR="008B07F6" w:rsidRPr="008D6F13" w:rsidRDefault="008B07F6" w:rsidP="00FC7AA5">
      <w:pPr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REQUESTED SERVICE</w:t>
      </w:r>
      <w:r w:rsidR="00644F6D" w:rsidRPr="008D6F13">
        <w:rPr>
          <w:rFonts w:ascii="Cinzel" w:hAnsi="Cinzel"/>
          <w:b/>
          <w:color w:val="092955"/>
          <w:sz w:val="20"/>
          <w:szCs w:val="20"/>
        </w:rPr>
        <w:t>:</w:t>
      </w:r>
    </w:p>
    <w:p w14:paraId="0EC7E0B0" w14:textId="6DD11A18" w:rsidR="00B54841" w:rsidRPr="008D6F13" w:rsidRDefault="008C4D9C" w:rsidP="00FC7AA5">
      <w:pPr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1305276132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Consultation &amp; Evaluation Only</w:t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-535035646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Evaluate and Treat as Necessary</w:t>
      </w:r>
    </w:p>
    <w:p w14:paraId="25036926" w14:textId="7DD8B60C" w:rsidR="00B54841" w:rsidRPr="008D6F13" w:rsidRDefault="008C4D9C" w:rsidP="00FC7AA5">
      <w:pPr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2046094942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Initial Root Canal Treatment                               </w:t>
      </w:r>
      <w:r w:rsidR="00677803" w:rsidRPr="008D6F13">
        <w:rPr>
          <w:rFonts w:ascii="Cinzel" w:hAnsi="Cinzel"/>
          <w:color w:val="092955"/>
          <w:sz w:val="20"/>
          <w:szCs w:val="20"/>
        </w:rPr>
        <w:t xml:space="preserve"> </w:t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1241143308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Root Canal Retreatment</w:t>
      </w:r>
    </w:p>
    <w:p w14:paraId="0EE5ACE7" w14:textId="49690B0A" w:rsidR="00B54841" w:rsidRPr="008D6F13" w:rsidRDefault="008C4D9C" w:rsidP="00FC7AA5">
      <w:pPr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1004706128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Apicoectomy / Surgical Endodontic </w:t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498240841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Post Space / Core Placement</w:t>
      </w:r>
    </w:p>
    <w:p w14:paraId="377294BD" w14:textId="2381A4AF" w:rsidR="008B07F6" w:rsidRDefault="008C4D9C" w:rsidP="00FC7AA5">
      <w:pPr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391857473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CBCT</w:t>
      </w:r>
    </w:p>
    <w:p w14:paraId="3F978AA4" w14:textId="77777777" w:rsidR="00FC7AA5" w:rsidRPr="008D6F13" w:rsidRDefault="00FC7AA5" w:rsidP="00FC7AA5">
      <w:pPr>
        <w:rPr>
          <w:rFonts w:ascii="Cinzel" w:hAnsi="Cinzel"/>
          <w:color w:val="092955"/>
          <w:sz w:val="20"/>
          <w:szCs w:val="20"/>
        </w:rPr>
      </w:pPr>
    </w:p>
    <w:p w14:paraId="41C0EFFA" w14:textId="77777777" w:rsidR="008B07F6" w:rsidRPr="008D6F13" w:rsidRDefault="008B07F6" w:rsidP="00FC7AA5">
      <w:pPr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POST-TREATMENT RESTORATIVE PLAN</w:t>
      </w:r>
      <w:r w:rsidR="00644F6D" w:rsidRPr="008D6F13">
        <w:rPr>
          <w:rFonts w:ascii="Cinzel" w:hAnsi="Cinzel"/>
          <w:b/>
          <w:color w:val="092955"/>
          <w:sz w:val="20"/>
          <w:szCs w:val="20"/>
        </w:rPr>
        <w:t>:</w:t>
      </w:r>
    </w:p>
    <w:p w14:paraId="719796C4" w14:textId="5FA21E69" w:rsidR="00B54841" w:rsidRPr="008D6F13" w:rsidRDefault="008C4D9C" w:rsidP="00FC7AA5">
      <w:pPr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-116834243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Place permanent core buildup</w:t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-1634323920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Place temporary restoration only</w:t>
      </w:r>
    </w:p>
    <w:p w14:paraId="5F7FC0A2" w14:textId="2E2AA820" w:rsidR="00B54841" w:rsidRPr="008D6F13" w:rsidRDefault="008C4D9C" w:rsidP="00FC7AA5">
      <w:pPr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-993327953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54841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Prepare post space</w:t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r w:rsidR="00B54841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-478767143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61A1A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B54841" w:rsidRPr="008D6F13">
        <w:rPr>
          <w:rFonts w:ascii="Cinzel" w:hAnsi="Cinzel"/>
          <w:color w:val="092955"/>
          <w:sz w:val="20"/>
          <w:szCs w:val="20"/>
        </w:rPr>
        <w:t xml:space="preserve"> Internal Bleaching</w:t>
      </w:r>
    </w:p>
    <w:p w14:paraId="7D3FBCAD" w14:textId="77777777" w:rsidR="003931A2" w:rsidRPr="008D6F13" w:rsidRDefault="003931A2" w:rsidP="00FC7AA5">
      <w:pPr>
        <w:rPr>
          <w:rFonts w:ascii="Cinzel" w:hAnsi="Cinzel"/>
          <w:color w:val="092955"/>
          <w:sz w:val="20"/>
          <w:szCs w:val="20"/>
        </w:rPr>
      </w:pPr>
    </w:p>
    <w:p w14:paraId="1136439E" w14:textId="77777777" w:rsidR="008B07F6" w:rsidRPr="008D6F13" w:rsidRDefault="008B07F6" w:rsidP="00FC7AA5">
      <w:pPr>
        <w:rPr>
          <w:rFonts w:ascii="Cinzel" w:hAnsi="Cinzel"/>
          <w:b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RADIOGRAPHS &amp; NOTES</w:t>
      </w:r>
      <w:r w:rsidR="00644F6D" w:rsidRPr="008D6F13">
        <w:rPr>
          <w:rFonts w:ascii="Cinzel" w:hAnsi="Cinzel"/>
          <w:b/>
          <w:color w:val="092955"/>
          <w:sz w:val="20"/>
          <w:szCs w:val="20"/>
        </w:rPr>
        <w:t>:</w:t>
      </w:r>
    </w:p>
    <w:p w14:paraId="29BA95C7" w14:textId="298F2774" w:rsidR="00D4655F" w:rsidRPr="008D6F13" w:rsidRDefault="008C4D9C" w:rsidP="00FC7AA5">
      <w:pPr>
        <w:jc w:val="both"/>
        <w:rPr>
          <w:rFonts w:ascii="Cinzel" w:hAnsi="Cinzel"/>
          <w:color w:val="092955"/>
          <w:sz w:val="20"/>
          <w:szCs w:val="20"/>
        </w:rPr>
      </w:pPr>
      <w:sdt>
        <w:sdtPr>
          <w:rPr>
            <w:rFonts w:ascii="Cinzel" w:hAnsi="Cinzel"/>
            <w:color w:val="092955"/>
            <w:sz w:val="20"/>
            <w:szCs w:val="20"/>
          </w:rPr>
          <w:id w:val="284394365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61A1A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D4655F" w:rsidRPr="008D6F13">
        <w:rPr>
          <w:rFonts w:ascii="Cinzel" w:hAnsi="Cinzel"/>
          <w:color w:val="092955"/>
          <w:sz w:val="20"/>
          <w:szCs w:val="20"/>
        </w:rPr>
        <w:t xml:space="preserve"> X-rays emailed</w:t>
      </w:r>
      <w:r w:rsidR="00D4655F" w:rsidRPr="008D6F13">
        <w:rPr>
          <w:rFonts w:ascii="Cinzel" w:hAnsi="Cinzel"/>
          <w:color w:val="092955"/>
          <w:sz w:val="20"/>
          <w:szCs w:val="20"/>
        </w:rPr>
        <w:tab/>
      </w:r>
      <w:r w:rsidR="00D4655F" w:rsidRPr="008D6F13">
        <w:rPr>
          <w:rFonts w:ascii="Cinzel" w:hAnsi="Cinzel"/>
          <w:color w:val="092955"/>
          <w:sz w:val="20"/>
          <w:szCs w:val="20"/>
        </w:rPr>
        <w:tab/>
      </w:r>
      <w:r w:rsidR="00D4655F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-1104959447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D4655F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D4655F" w:rsidRPr="008D6F13">
        <w:rPr>
          <w:rFonts w:ascii="Cinzel" w:hAnsi="Cinzel"/>
          <w:color w:val="092955"/>
          <w:sz w:val="20"/>
          <w:szCs w:val="20"/>
        </w:rPr>
        <w:t xml:space="preserve"> X-rays sent with patient</w:t>
      </w:r>
      <w:r w:rsidR="00D4655F" w:rsidRPr="008D6F13">
        <w:rPr>
          <w:rFonts w:ascii="Cinzel" w:hAnsi="Cinzel"/>
          <w:color w:val="092955"/>
          <w:sz w:val="20"/>
          <w:szCs w:val="20"/>
        </w:rPr>
        <w:tab/>
      </w:r>
      <w:r w:rsidR="00D4655F" w:rsidRPr="008D6F13">
        <w:rPr>
          <w:rFonts w:ascii="Cinzel" w:hAnsi="Cinzel"/>
          <w:color w:val="092955"/>
          <w:sz w:val="20"/>
          <w:szCs w:val="20"/>
        </w:rPr>
        <w:tab/>
      </w:r>
      <w:r w:rsidR="00D4655F" w:rsidRPr="008D6F13">
        <w:rPr>
          <w:rFonts w:ascii="Cinzel" w:hAnsi="Cinzel"/>
          <w:color w:val="092955"/>
          <w:sz w:val="20"/>
          <w:szCs w:val="20"/>
        </w:rPr>
        <w:tab/>
      </w:r>
      <w:sdt>
        <w:sdtPr>
          <w:rPr>
            <w:rFonts w:ascii="Cinzel" w:hAnsi="Cinzel"/>
            <w:color w:val="092955"/>
            <w:sz w:val="20"/>
            <w:szCs w:val="20"/>
          </w:rPr>
          <w:id w:val="1735735607"/>
          <w15:appearance w15:val="hidden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61A1A" w:rsidRPr="008D6F13">
            <w:rPr>
              <w:rFonts w:ascii="Segoe UI Symbol" w:eastAsia="MS Gothic" w:hAnsi="Segoe UI Symbol" w:cs="Segoe UI Symbol"/>
              <w:color w:val="092955"/>
              <w:sz w:val="20"/>
              <w:szCs w:val="20"/>
            </w:rPr>
            <w:t>☐</w:t>
          </w:r>
        </w:sdtContent>
      </w:sdt>
      <w:r w:rsidR="00D4655F" w:rsidRPr="008D6F13">
        <w:rPr>
          <w:rFonts w:ascii="Cinzel" w:hAnsi="Cinzel"/>
          <w:color w:val="092955"/>
          <w:sz w:val="20"/>
          <w:szCs w:val="20"/>
        </w:rPr>
        <w:t xml:space="preserve"> Please take new X-rays</w:t>
      </w:r>
    </w:p>
    <w:p w14:paraId="700143A9" w14:textId="77777777" w:rsidR="008B07F6" w:rsidRPr="008D6F13" w:rsidRDefault="008B07F6" w:rsidP="00FC7AA5">
      <w:pPr>
        <w:rPr>
          <w:rFonts w:ascii="Cinzel" w:hAnsi="Cinzel"/>
          <w:color w:val="092955"/>
          <w:sz w:val="20"/>
          <w:szCs w:val="20"/>
        </w:rPr>
      </w:pPr>
    </w:p>
    <w:p w14:paraId="7B8DAD71" w14:textId="73E4473F" w:rsidR="008B07F6" w:rsidRPr="008D6F13" w:rsidRDefault="008B07F6" w:rsidP="00FC7AA5">
      <w:pPr>
        <w:rPr>
          <w:rFonts w:ascii="Cinzel" w:hAnsi="Cinzel"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Clinical</w:t>
      </w:r>
      <w:r w:rsidR="003931A2" w:rsidRPr="008D6F13">
        <w:rPr>
          <w:rFonts w:ascii="Cinzel" w:hAnsi="Cinzel"/>
          <w:b/>
          <w:color w:val="092955"/>
          <w:sz w:val="20"/>
          <w:szCs w:val="20"/>
        </w:rPr>
        <w:t xml:space="preserve"> </w:t>
      </w:r>
      <w:r w:rsidRPr="008D6F13">
        <w:rPr>
          <w:rFonts w:ascii="Cinzel" w:hAnsi="Cinzel"/>
          <w:b/>
          <w:color w:val="092955"/>
          <w:sz w:val="20"/>
          <w:szCs w:val="20"/>
        </w:rPr>
        <w:t>Comments:</w:t>
      </w:r>
      <w:r w:rsidRPr="008D6F13">
        <w:rPr>
          <w:rFonts w:ascii="Cinzel" w:hAnsi="Cinzel"/>
          <w:color w:val="092955"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92955"/>
          <w:insideV w:val="single" w:sz="4" w:space="0" w:color="092955"/>
        </w:tblBorders>
        <w:tblLook w:val="04A0" w:firstRow="1" w:lastRow="0" w:firstColumn="1" w:lastColumn="0" w:noHBand="0" w:noVBand="1"/>
      </w:tblPr>
      <w:tblGrid>
        <w:gridCol w:w="10790"/>
      </w:tblGrid>
      <w:tr w:rsidR="00461A1A" w:rsidRPr="008D6F13" w14:paraId="7528815C" w14:textId="77777777" w:rsidTr="00641668">
        <w:tc>
          <w:tcPr>
            <w:tcW w:w="10790" w:type="dxa"/>
            <w:tcBorders>
              <w:bottom w:val="single" w:sz="4" w:space="0" w:color="092955"/>
            </w:tcBorders>
          </w:tcPr>
          <w:p w14:paraId="0FEC3E8E" w14:textId="71DE0E59" w:rsidR="00461A1A" w:rsidRPr="008D6F13" w:rsidRDefault="00583C10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>
              <w:rPr>
                <w:rFonts w:ascii="Cinzel" w:hAnsi="Cinzel"/>
                <w:color w:val="092955"/>
                <w:sz w:val="20"/>
                <w:szCs w:val="20"/>
              </w:rPr>
            </w: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9"/>
          </w:p>
        </w:tc>
      </w:tr>
      <w:tr w:rsidR="003D2EA5" w:rsidRPr="008D6F13" w14:paraId="2D27A413" w14:textId="77777777" w:rsidTr="00641668">
        <w:tc>
          <w:tcPr>
            <w:tcW w:w="10790" w:type="dxa"/>
            <w:tcBorders>
              <w:top w:val="single" w:sz="4" w:space="0" w:color="092955"/>
              <w:bottom w:val="single" w:sz="4" w:space="0" w:color="092955"/>
            </w:tcBorders>
          </w:tcPr>
          <w:p w14:paraId="14F8F04E" w14:textId="21408427" w:rsidR="003D2EA5" w:rsidRPr="008D6F13" w:rsidRDefault="00583C10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>
              <w:rPr>
                <w:rFonts w:ascii="Cinzel" w:hAnsi="Cinzel"/>
                <w:color w:val="092955"/>
                <w:sz w:val="20"/>
                <w:szCs w:val="20"/>
              </w:rPr>
            </w: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10"/>
          </w:p>
        </w:tc>
      </w:tr>
    </w:tbl>
    <w:p w14:paraId="619B4343" w14:textId="77777777" w:rsidR="003D2EA5" w:rsidRPr="008D6F13" w:rsidRDefault="003D2EA5" w:rsidP="00FC7AA5">
      <w:pPr>
        <w:rPr>
          <w:rFonts w:ascii="Cinzel" w:hAnsi="Cinzel"/>
          <w:b/>
          <w:color w:val="092955"/>
          <w:sz w:val="20"/>
          <w:szCs w:val="20"/>
        </w:rPr>
      </w:pPr>
    </w:p>
    <w:p w14:paraId="03663C9C" w14:textId="72B5045D" w:rsidR="00461A1A" w:rsidRPr="008D6F13" w:rsidRDefault="008B07F6" w:rsidP="00FC7AA5">
      <w:pPr>
        <w:rPr>
          <w:rFonts w:ascii="Cinzel" w:hAnsi="Cinzel"/>
          <w:color w:val="092955"/>
          <w:sz w:val="20"/>
          <w:szCs w:val="20"/>
        </w:rPr>
      </w:pPr>
      <w:r w:rsidRPr="008D6F13">
        <w:rPr>
          <w:rFonts w:ascii="Cinzel" w:hAnsi="Cinzel"/>
          <w:b/>
          <w:color w:val="092955"/>
          <w:sz w:val="20"/>
          <w:szCs w:val="20"/>
        </w:rPr>
        <w:t>Referring Doctor Signature:</w:t>
      </w:r>
      <w:r w:rsidRPr="008D6F13">
        <w:rPr>
          <w:rFonts w:ascii="Cinzel" w:hAnsi="Cinzel"/>
          <w:color w:val="092955"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092955"/>
          <w:left w:val="single" w:sz="4" w:space="0" w:color="092955"/>
          <w:bottom w:val="single" w:sz="4" w:space="0" w:color="092955"/>
          <w:right w:val="single" w:sz="4" w:space="0" w:color="092955"/>
          <w:insideH w:val="single" w:sz="4" w:space="0" w:color="092955"/>
          <w:insideV w:val="single" w:sz="4" w:space="0" w:color="092955"/>
        </w:tblBorders>
        <w:tblLook w:val="04A0" w:firstRow="1" w:lastRow="0" w:firstColumn="1" w:lastColumn="0" w:noHBand="0" w:noVBand="1"/>
      </w:tblPr>
      <w:tblGrid>
        <w:gridCol w:w="10790"/>
      </w:tblGrid>
      <w:tr w:rsidR="00461A1A" w:rsidRPr="008D6F13" w14:paraId="42F85A04" w14:textId="77777777" w:rsidTr="00641668">
        <w:tc>
          <w:tcPr>
            <w:tcW w:w="10790" w:type="dxa"/>
            <w:tcBorders>
              <w:top w:val="nil"/>
              <w:left w:val="nil"/>
              <w:bottom w:val="single" w:sz="4" w:space="0" w:color="092955"/>
              <w:right w:val="nil"/>
            </w:tcBorders>
          </w:tcPr>
          <w:p w14:paraId="0DC7BF08" w14:textId="657B704F" w:rsidR="00461A1A" w:rsidRPr="008D6F13" w:rsidRDefault="00583C10" w:rsidP="00FC7AA5">
            <w:pPr>
              <w:rPr>
                <w:rFonts w:ascii="Cinzel" w:hAnsi="Cinzel"/>
                <w:color w:val="092955"/>
                <w:sz w:val="20"/>
                <w:szCs w:val="20"/>
              </w:rPr>
            </w:pP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Cinzel" w:hAnsi="Cinzel"/>
                <w:color w:val="092955"/>
                <w:sz w:val="20"/>
                <w:szCs w:val="20"/>
              </w:rPr>
              <w:instrText xml:space="preserve"> FORMTEXT </w:instrText>
            </w:r>
            <w:r>
              <w:rPr>
                <w:rFonts w:ascii="Cinzel" w:hAnsi="Cinzel"/>
                <w:color w:val="092955"/>
                <w:sz w:val="20"/>
                <w:szCs w:val="20"/>
              </w:rPr>
            </w: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separate"/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noProof/>
                <w:color w:val="092955"/>
                <w:sz w:val="20"/>
                <w:szCs w:val="20"/>
              </w:rPr>
              <w:t> </w:t>
            </w:r>
            <w:r>
              <w:rPr>
                <w:rFonts w:ascii="Cinzel" w:hAnsi="Cinzel"/>
                <w:color w:val="092955"/>
                <w:sz w:val="20"/>
                <w:szCs w:val="20"/>
              </w:rPr>
              <w:fldChar w:fldCharType="end"/>
            </w:r>
            <w:bookmarkEnd w:id="11"/>
          </w:p>
        </w:tc>
      </w:tr>
    </w:tbl>
    <w:p w14:paraId="5AB4394D" w14:textId="4D71BEF9" w:rsidR="00461A1A" w:rsidRPr="007D049E" w:rsidRDefault="00461A1A" w:rsidP="00B7409D">
      <w:pPr>
        <w:rPr>
          <w:rFonts w:ascii="Cinzel" w:hAnsi="Cinzel"/>
          <w:color w:val="092955"/>
          <w:sz w:val="2"/>
          <w:szCs w:val="2"/>
        </w:rPr>
      </w:pPr>
    </w:p>
    <w:sectPr w:rsidR="00461A1A" w:rsidRPr="007D049E" w:rsidSect="004578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Borders w:offsetFrom="page">
        <w:top w:val="single" w:sz="4" w:space="24" w:color="940336"/>
        <w:left w:val="single" w:sz="4" w:space="24" w:color="940336"/>
        <w:bottom w:val="single" w:sz="4" w:space="24" w:color="940336"/>
        <w:right w:val="single" w:sz="4" w:space="24" w:color="94033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6519C" w14:textId="77777777" w:rsidR="008C4D9C" w:rsidRDefault="008C4D9C" w:rsidP="009B2985">
      <w:r>
        <w:separator/>
      </w:r>
    </w:p>
  </w:endnote>
  <w:endnote w:type="continuationSeparator" w:id="0">
    <w:p w14:paraId="6635C97F" w14:textId="77777777" w:rsidR="008C4D9C" w:rsidRDefault="008C4D9C" w:rsidP="009B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inzel"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46FB9" w14:textId="77777777" w:rsidR="000E116A" w:rsidRDefault="000E11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025C4" w14:textId="77777777" w:rsidR="000E116A" w:rsidRDefault="000E11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E8F84" w14:textId="77777777" w:rsidR="000E116A" w:rsidRDefault="000E11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33A76" w14:textId="77777777" w:rsidR="008C4D9C" w:rsidRDefault="008C4D9C" w:rsidP="009B2985">
      <w:r>
        <w:separator/>
      </w:r>
    </w:p>
  </w:footnote>
  <w:footnote w:type="continuationSeparator" w:id="0">
    <w:p w14:paraId="078C726E" w14:textId="77777777" w:rsidR="008C4D9C" w:rsidRDefault="008C4D9C" w:rsidP="009B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420ED" w14:textId="77777777" w:rsidR="000E116A" w:rsidRDefault="000E11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FF43E" w14:textId="77777777" w:rsidR="000E116A" w:rsidRDefault="000E11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2C1A2" w14:textId="77777777" w:rsidR="000E116A" w:rsidRDefault="000E11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ocumentProtection w:edit="forms" w:enforcement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5A"/>
    <w:rsid w:val="00010E8D"/>
    <w:rsid w:val="0005181D"/>
    <w:rsid w:val="000708DE"/>
    <w:rsid w:val="000E116A"/>
    <w:rsid w:val="00105D78"/>
    <w:rsid w:val="001315AC"/>
    <w:rsid w:val="00144DC3"/>
    <w:rsid w:val="00176E3D"/>
    <w:rsid w:val="001C2CD6"/>
    <w:rsid w:val="00276E0F"/>
    <w:rsid w:val="0036255A"/>
    <w:rsid w:val="003931A2"/>
    <w:rsid w:val="003B1AC2"/>
    <w:rsid w:val="003D2EA5"/>
    <w:rsid w:val="00420DA2"/>
    <w:rsid w:val="004578B1"/>
    <w:rsid w:val="00461A1A"/>
    <w:rsid w:val="00583C10"/>
    <w:rsid w:val="005A6DE8"/>
    <w:rsid w:val="0060606E"/>
    <w:rsid w:val="00623D4B"/>
    <w:rsid w:val="00641668"/>
    <w:rsid w:val="00644F6D"/>
    <w:rsid w:val="00677803"/>
    <w:rsid w:val="007A2970"/>
    <w:rsid w:val="007D049E"/>
    <w:rsid w:val="007D6D36"/>
    <w:rsid w:val="007E4312"/>
    <w:rsid w:val="0082582D"/>
    <w:rsid w:val="00827DBD"/>
    <w:rsid w:val="0089041B"/>
    <w:rsid w:val="008B07F6"/>
    <w:rsid w:val="008C0A07"/>
    <w:rsid w:val="008C4D9C"/>
    <w:rsid w:val="008D6F13"/>
    <w:rsid w:val="00902564"/>
    <w:rsid w:val="009054F9"/>
    <w:rsid w:val="0092470E"/>
    <w:rsid w:val="009316AC"/>
    <w:rsid w:val="00994AB6"/>
    <w:rsid w:val="009B2985"/>
    <w:rsid w:val="009D2CF5"/>
    <w:rsid w:val="00A21CC4"/>
    <w:rsid w:val="00A507A2"/>
    <w:rsid w:val="00AD13AE"/>
    <w:rsid w:val="00AF4466"/>
    <w:rsid w:val="00B17952"/>
    <w:rsid w:val="00B409ED"/>
    <w:rsid w:val="00B54841"/>
    <w:rsid w:val="00B65F41"/>
    <w:rsid w:val="00B7409D"/>
    <w:rsid w:val="00B7603B"/>
    <w:rsid w:val="00B93AED"/>
    <w:rsid w:val="00BB4FA1"/>
    <w:rsid w:val="00BD7C42"/>
    <w:rsid w:val="00C31663"/>
    <w:rsid w:val="00C45A6E"/>
    <w:rsid w:val="00C64AE3"/>
    <w:rsid w:val="00C91477"/>
    <w:rsid w:val="00D4655F"/>
    <w:rsid w:val="00D85ABE"/>
    <w:rsid w:val="00D90D6B"/>
    <w:rsid w:val="00DD3AD9"/>
    <w:rsid w:val="00DF6DD1"/>
    <w:rsid w:val="00E518C7"/>
    <w:rsid w:val="00EA6EAB"/>
    <w:rsid w:val="00FC3A84"/>
    <w:rsid w:val="00FC7AA5"/>
    <w:rsid w:val="00FE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0F540"/>
  <w14:defaultImageDpi w14:val="32767"/>
  <w15:chartTrackingRefBased/>
  <w15:docId w15:val="{CC274569-029F-4782-B49D-074027C1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29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985"/>
  </w:style>
  <w:style w:type="paragraph" w:styleId="Footer">
    <w:name w:val="footer"/>
    <w:basedOn w:val="Normal"/>
    <w:link w:val="FooterChar"/>
    <w:uiPriority w:val="99"/>
    <w:unhideWhenUsed/>
    <w:rsid w:val="009B29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985"/>
  </w:style>
  <w:style w:type="character" w:styleId="Hyperlink">
    <w:name w:val="Hyperlink"/>
    <w:basedOn w:val="DefaultParagraphFont"/>
    <w:uiPriority w:val="99"/>
    <w:unhideWhenUsed/>
    <w:rsid w:val="009B29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6DD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A6EAB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B740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xxonendodontics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PC\Downloads\Referral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72717-43B1-4FA4-8DAC-273B714EBD7E}"/>
      </w:docPartPr>
      <w:docPartBody>
        <w:p w:rsidR="00A310E8" w:rsidRDefault="00A310E8">
          <w:r w:rsidRPr="00C91F5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inzel"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E8"/>
    <w:rsid w:val="000B1532"/>
    <w:rsid w:val="00A310E8"/>
    <w:rsid w:val="00B1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10E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D0396E-ED98-F248-BD8C-3C714C32D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C:\Users\PC\Downloads\Referral Form.dotx</Template>
  <TotalTime>115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 Office User</cp:lastModifiedBy>
  <cp:revision>28</cp:revision>
  <cp:lastPrinted>2026-08-04T03:00:00Z</cp:lastPrinted>
  <dcterms:created xsi:type="dcterms:W3CDTF">2026-08-04T03:40:00Z</dcterms:created>
  <dcterms:modified xsi:type="dcterms:W3CDTF">2026-08-04T23:35:00Z</dcterms:modified>
</cp:coreProperties>
</file>